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AAA" w:rsidRDefault="00427AAA" w:rsidP="002C3A3B">
      <w:pPr>
        <w:rPr>
          <w:b/>
          <w:sz w:val="48"/>
        </w:rPr>
      </w:pPr>
    </w:p>
    <w:p w:rsidR="00427AAA" w:rsidRDefault="00427AAA" w:rsidP="002C3A3B">
      <w:r>
        <w:rPr>
          <w:b/>
        </w:rPr>
        <w:t>Date:</w:t>
      </w:r>
      <w:r>
        <w:rPr>
          <w:b/>
        </w:rPr>
        <w:tab/>
      </w:r>
      <w:r>
        <w:rPr>
          <w:b/>
        </w:rPr>
        <w:tab/>
      </w:r>
      <w:r>
        <w:t>Wednesday and Thursday, May 8 and 9, 2013 3:30 PM</w:t>
      </w:r>
    </w:p>
    <w:p w:rsidR="00427AAA" w:rsidRDefault="00427AAA" w:rsidP="002C3A3B"/>
    <w:p w:rsidR="00427AAA" w:rsidRDefault="00427AAA" w:rsidP="002C3A3B">
      <w:r>
        <w:rPr>
          <w:b/>
        </w:rPr>
        <w:t>Where:</w:t>
      </w:r>
      <w:r>
        <w:tab/>
        <w:t>Uintah High School --- Vernal, Utah</w:t>
      </w:r>
    </w:p>
    <w:p w:rsidR="00427AAA" w:rsidRDefault="00427AAA" w:rsidP="002C3A3B"/>
    <w:p w:rsidR="00427AAA" w:rsidRDefault="00427AAA" w:rsidP="002C3A3B">
      <w:r>
        <w:rPr>
          <w:b/>
        </w:rPr>
        <w:t>Awards:</w:t>
      </w:r>
      <w:r>
        <w:rPr>
          <w:b/>
        </w:rPr>
        <w:tab/>
      </w:r>
      <w:r>
        <w:t xml:space="preserve">Union High School is in charge of Awards. Presentation of Award/Medals </w:t>
      </w:r>
    </w:p>
    <w:p w:rsidR="00427AAA" w:rsidRDefault="00427AAA" w:rsidP="002C3A3B">
      <w:pPr>
        <w:ind w:left="1440"/>
      </w:pPr>
      <w:r>
        <w:t>will be on the second day starting with Field Event winners, 1600, and Medley relay; followed by Finals as they are completed.</w:t>
      </w:r>
    </w:p>
    <w:p w:rsidR="00427AAA" w:rsidRDefault="00427AAA" w:rsidP="002C3A3B"/>
    <w:p w:rsidR="00427AAA" w:rsidRDefault="00427AAA" w:rsidP="002C3A3B">
      <w:r>
        <w:rPr>
          <w:b/>
        </w:rPr>
        <w:t>Qualifiers:</w:t>
      </w:r>
      <w:r>
        <w:rPr>
          <w:b/>
        </w:rPr>
        <w:tab/>
      </w:r>
      <w:r>
        <w:t>The top 4 finishers in both individual events and relays qualify for state.</w:t>
      </w:r>
    </w:p>
    <w:p w:rsidR="00427AAA" w:rsidRDefault="00427AAA" w:rsidP="002C3A3B"/>
    <w:p w:rsidR="00427AAA" w:rsidRDefault="00427AAA" w:rsidP="002C3A3B">
      <w:r>
        <w:rPr>
          <w:b/>
        </w:rPr>
        <w:t>Website:</w:t>
      </w:r>
      <w:r>
        <w:rPr>
          <w:b/>
        </w:rPr>
        <w:tab/>
      </w:r>
      <w:r>
        <w:t xml:space="preserve">Registration will be open on </w:t>
      </w:r>
      <w:hyperlink r:id="rId7" w:history="1">
        <w:r w:rsidRPr="00120BDC">
          <w:rPr>
            <w:rStyle w:val="Hyperlink"/>
          </w:rPr>
          <w:t>www.runnercard.com</w:t>
        </w:r>
      </w:hyperlink>
      <w:r>
        <w:t xml:space="preserve"> until 8pm May 7</w:t>
      </w:r>
      <w:r w:rsidRPr="002C3A3B">
        <w:rPr>
          <w:vertAlign w:val="superscript"/>
        </w:rPr>
        <w:t>th</w:t>
      </w:r>
      <w:r>
        <w:t>.</w:t>
      </w:r>
    </w:p>
    <w:p w:rsidR="00427AAA" w:rsidRDefault="00427AAA" w:rsidP="002C3A3B">
      <w:r>
        <w:tab/>
      </w:r>
      <w:r>
        <w:tab/>
        <w:t>We will want to have seed times and marks to create preliminary heats</w:t>
      </w:r>
    </w:p>
    <w:p w:rsidR="00427AAA" w:rsidRDefault="00427AAA" w:rsidP="002C3A3B">
      <w:r>
        <w:tab/>
      </w:r>
      <w:r>
        <w:tab/>
        <w:t>and flights. Scratches of athletes at 2:45 on Wednesday, May 8</w:t>
      </w:r>
      <w:r w:rsidRPr="002C3A3B">
        <w:rPr>
          <w:vertAlign w:val="superscript"/>
        </w:rPr>
        <w:t>th</w:t>
      </w:r>
      <w:r>
        <w:t>.</w:t>
      </w:r>
    </w:p>
    <w:p w:rsidR="00427AAA" w:rsidRDefault="00427AAA" w:rsidP="002C3A3B"/>
    <w:p w:rsidR="00427AAA" w:rsidRDefault="00427AAA" w:rsidP="002C3A3B">
      <w:pPr>
        <w:rPr>
          <w:b/>
        </w:rPr>
      </w:pPr>
      <w:r>
        <w:rPr>
          <w:b/>
        </w:rPr>
        <w:t xml:space="preserve">Team </w:t>
      </w:r>
    </w:p>
    <w:p w:rsidR="00427AAA" w:rsidRDefault="00427AAA" w:rsidP="002C3A3B">
      <w:r>
        <w:rPr>
          <w:b/>
        </w:rPr>
        <w:t>Assignment:</w:t>
      </w:r>
      <w:r>
        <w:rPr>
          <w:b/>
        </w:rPr>
        <w:tab/>
      </w:r>
      <w:r>
        <w:t>Javelin- Park City, Shot- Juan Diego, LJ- Union, HJ- Wasatch</w:t>
      </w:r>
    </w:p>
    <w:p w:rsidR="00427AAA" w:rsidRDefault="00427AAA" w:rsidP="002C3A3B">
      <w:pPr>
        <w:ind w:left="1440"/>
      </w:pPr>
      <w:r>
        <w:t>and Disc- Judge. Measuring tapes and clipboards will be provided at each event.</w:t>
      </w:r>
    </w:p>
    <w:p w:rsidR="00427AAA" w:rsidRDefault="00427AAA" w:rsidP="002C3A3B"/>
    <w:p w:rsidR="00427AAA" w:rsidRDefault="00427AAA" w:rsidP="002C3A3B">
      <w:r>
        <w:rPr>
          <w:b/>
        </w:rPr>
        <w:t>Weigh-in:</w:t>
      </w:r>
      <w:r>
        <w:rPr>
          <w:b/>
        </w:rPr>
        <w:tab/>
      </w:r>
      <w:r>
        <w:t>2:45 each day, Wasatch/Juan Diego assist on Wednesday</w:t>
      </w:r>
    </w:p>
    <w:p w:rsidR="00427AAA" w:rsidRDefault="00427AAA" w:rsidP="002C3A3B">
      <w:r>
        <w:tab/>
      </w:r>
      <w:r>
        <w:tab/>
        <w:t>Union/Park City assist on Thursday</w:t>
      </w:r>
    </w:p>
    <w:p w:rsidR="00427AAA" w:rsidRDefault="00427AAA" w:rsidP="002C3A3B"/>
    <w:p w:rsidR="00427AAA" w:rsidRDefault="00427AAA" w:rsidP="002C3A3B">
      <w:pPr>
        <w:rPr>
          <w:b/>
        </w:rPr>
      </w:pPr>
      <w:r>
        <w:rPr>
          <w:b/>
        </w:rPr>
        <w:t>Concessions will be available:</w:t>
      </w:r>
    </w:p>
    <w:p w:rsidR="00427AAA" w:rsidRPr="002C3A3B" w:rsidRDefault="00427AAA" w:rsidP="002C3A3B">
      <w:r>
        <w:rPr>
          <w:b/>
        </w:rPr>
        <w:tab/>
      </w:r>
      <w:r>
        <w:rPr>
          <w:b/>
        </w:rPr>
        <w:tab/>
      </w:r>
      <w:r>
        <w:t>Coaches meals will be available</w:t>
      </w:r>
    </w:p>
    <w:p w:rsidR="00427AAA" w:rsidRDefault="00427AAA" w:rsidP="002C3A3B">
      <w:pPr>
        <w:rPr>
          <w:b/>
        </w:rPr>
      </w:pPr>
    </w:p>
    <w:p w:rsidR="00427AAA" w:rsidRDefault="00427AAA" w:rsidP="002C3A3B">
      <w:r>
        <w:rPr>
          <w:b/>
        </w:rPr>
        <w:t xml:space="preserve">Email or Call </w:t>
      </w:r>
      <w:r>
        <w:t>with any questions:</w:t>
      </w:r>
    </w:p>
    <w:p w:rsidR="00427AAA" w:rsidRDefault="00427AAA" w:rsidP="002C3A3B">
      <w:r>
        <w:tab/>
      </w:r>
      <w:r>
        <w:tab/>
      </w:r>
      <w:hyperlink r:id="rId8" w:history="1">
        <w:r w:rsidRPr="00120BDC">
          <w:rPr>
            <w:rStyle w:val="Hyperlink"/>
          </w:rPr>
          <w:t>Richard.henderson@uintah.net</w:t>
        </w:r>
      </w:hyperlink>
      <w:r>
        <w:t xml:space="preserve"> (435) 828-0451</w:t>
      </w:r>
    </w:p>
    <w:p w:rsidR="00427AAA" w:rsidRDefault="00427AAA" w:rsidP="002C3A3B">
      <w:r>
        <w:tab/>
      </w:r>
      <w:r>
        <w:tab/>
      </w:r>
      <w:hyperlink r:id="rId9" w:history="1">
        <w:r w:rsidRPr="00120BDC">
          <w:rPr>
            <w:rStyle w:val="Hyperlink"/>
          </w:rPr>
          <w:t>Cathy.heaton@uintah.net</w:t>
        </w:r>
      </w:hyperlink>
      <w:r>
        <w:t xml:space="preserve">  (435) 790-5023</w:t>
      </w:r>
    </w:p>
    <w:p w:rsidR="00427AAA" w:rsidRDefault="00427AAA" w:rsidP="002C3A3B"/>
    <w:p w:rsidR="00427AAA" w:rsidRDefault="00427AAA" w:rsidP="002C3A3B">
      <w:pPr>
        <w:numPr>
          <w:ilvl w:val="0"/>
          <w:numId w:val="1"/>
        </w:numPr>
      </w:pPr>
      <w:r>
        <w:t xml:space="preserve">Wasatch bring your weigh-in kit/calipers </w:t>
      </w:r>
    </w:p>
    <w:p w:rsidR="00427AAA" w:rsidRDefault="00427AAA"/>
    <w:p w:rsidR="00427AAA" w:rsidRPr="002C3A3B" w:rsidRDefault="00427AAA" w:rsidP="002C3A3B">
      <w:pPr>
        <w:tabs>
          <w:tab w:val="left" w:pos="5140"/>
        </w:tabs>
        <w:rPr>
          <w:b/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4428"/>
        <w:gridCol w:w="4428"/>
      </w:tblGrid>
      <w:tr w:rsidR="00427AAA" w:rsidRPr="00144F6F">
        <w:tc>
          <w:tcPr>
            <w:tcW w:w="4428" w:type="dxa"/>
          </w:tcPr>
          <w:p w:rsidR="00427AAA" w:rsidRDefault="00427A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Running E</w:t>
            </w:r>
            <w:r w:rsidRPr="00EA67B8">
              <w:rPr>
                <w:b/>
                <w:sz w:val="28"/>
                <w:szCs w:val="28"/>
              </w:rPr>
              <w:t>vents</w:t>
            </w:r>
          </w:p>
          <w:p w:rsidR="00427AAA" w:rsidRPr="00144F6F" w:rsidRDefault="00427AAA" w:rsidP="002C3A3B">
            <w:r>
              <w:rPr>
                <w:b/>
                <w:sz w:val="28"/>
                <w:szCs w:val="28"/>
              </w:rPr>
              <w:t>May 8th</w:t>
            </w:r>
            <w:r w:rsidRPr="00EA67B8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4428" w:type="dxa"/>
          </w:tcPr>
          <w:p w:rsidR="00427AAA" w:rsidRDefault="00427A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Running Events</w:t>
            </w:r>
          </w:p>
          <w:p w:rsidR="00427AAA" w:rsidRPr="00144F6F" w:rsidRDefault="00427AAA" w:rsidP="002C3A3B">
            <w:r>
              <w:rPr>
                <w:b/>
                <w:sz w:val="28"/>
                <w:szCs w:val="28"/>
              </w:rPr>
              <w:t>May 9</w:t>
            </w:r>
            <w:r w:rsidRPr="003C3441">
              <w:rPr>
                <w:b/>
                <w:sz w:val="28"/>
                <w:szCs w:val="28"/>
                <w:vertAlign w:val="superscript"/>
              </w:rPr>
              <w:t>th</w:t>
            </w:r>
          </w:p>
        </w:tc>
      </w:tr>
      <w:tr w:rsidR="00427AAA" w:rsidRPr="00144F6F">
        <w:tc>
          <w:tcPr>
            <w:tcW w:w="4428" w:type="dxa"/>
          </w:tcPr>
          <w:p w:rsidR="00427AAA" w:rsidRDefault="00427AAA" w:rsidP="002C3A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1600m Run, Final</w:t>
            </w:r>
          </w:p>
          <w:p w:rsidR="00427AAA" w:rsidRDefault="00427AAA" w:rsidP="002C3A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1600m Run, Final</w:t>
            </w:r>
          </w:p>
          <w:p w:rsidR="00427AAA" w:rsidRDefault="00427AAA" w:rsidP="002C3A3B">
            <w:pPr>
              <w:rPr>
                <w:sz w:val="28"/>
                <w:szCs w:val="28"/>
              </w:rPr>
            </w:pP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100m Hurdles, Prelims</w:t>
            </w: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110m Hurdles, Prelims</w:t>
            </w:r>
          </w:p>
          <w:p w:rsidR="00427AAA" w:rsidRDefault="00427AAA">
            <w:pPr>
              <w:rPr>
                <w:sz w:val="28"/>
                <w:szCs w:val="28"/>
              </w:rPr>
            </w:pP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100m Dash, Prelims</w:t>
            </w: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100m Dash, Prelims</w:t>
            </w:r>
          </w:p>
          <w:p w:rsidR="00427AAA" w:rsidRDefault="00427AAA">
            <w:pPr>
              <w:rPr>
                <w:sz w:val="28"/>
                <w:szCs w:val="28"/>
              </w:rPr>
            </w:pP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400m Dash, Prelims</w:t>
            </w: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400m Dash, Prelims</w:t>
            </w:r>
          </w:p>
          <w:p w:rsidR="00427AAA" w:rsidRDefault="00427AAA">
            <w:pPr>
              <w:rPr>
                <w:sz w:val="28"/>
                <w:szCs w:val="28"/>
              </w:rPr>
            </w:pP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300m Hurdles, Prelims</w:t>
            </w: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300m Hurdles, Prelims</w:t>
            </w:r>
          </w:p>
          <w:p w:rsidR="00427AAA" w:rsidRDefault="00427AAA" w:rsidP="002C3A3B">
            <w:pPr>
              <w:rPr>
                <w:sz w:val="28"/>
                <w:szCs w:val="28"/>
              </w:rPr>
            </w:pPr>
          </w:p>
          <w:p w:rsidR="00427AAA" w:rsidRDefault="00427AAA" w:rsidP="002C3A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1600m Medley Relay, Final</w:t>
            </w:r>
          </w:p>
          <w:p w:rsidR="00427AAA" w:rsidRDefault="00427AAA" w:rsidP="002C3A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1600m Medley Relay, Final</w:t>
            </w:r>
          </w:p>
          <w:p w:rsidR="00427AAA" w:rsidRDefault="00427AAA">
            <w:pPr>
              <w:rPr>
                <w:sz w:val="28"/>
                <w:szCs w:val="28"/>
              </w:rPr>
            </w:pP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200m Dash, Prelims</w:t>
            </w: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200m Dash, Prelims</w:t>
            </w:r>
          </w:p>
          <w:p w:rsidR="00427AAA" w:rsidRDefault="00427AAA">
            <w:pPr>
              <w:rPr>
                <w:b/>
                <w:sz w:val="28"/>
                <w:szCs w:val="28"/>
              </w:rPr>
            </w:pPr>
          </w:p>
          <w:p w:rsidR="00427AAA" w:rsidRDefault="00427AAA">
            <w:pPr>
              <w:rPr>
                <w:b/>
                <w:sz w:val="28"/>
                <w:szCs w:val="28"/>
              </w:rPr>
            </w:pPr>
          </w:p>
          <w:p w:rsidR="00427AAA" w:rsidRPr="002C3A3B" w:rsidRDefault="00427AAA">
            <w:pPr>
              <w:rPr>
                <w:b/>
                <w:sz w:val="28"/>
                <w:szCs w:val="28"/>
              </w:rPr>
            </w:pPr>
            <w:r w:rsidRPr="002C3A3B">
              <w:rPr>
                <w:b/>
                <w:sz w:val="28"/>
                <w:szCs w:val="28"/>
              </w:rPr>
              <w:t>** Top 8 Advance to Finals from Prelims</w:t>
            </w:r>
          </w:p>
        </w:tc>
        <w:tc>
          <w:tcPr>
            <w:tcW w:w="4428" w:type="dxa"/>
          </w:tcPr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3200m Run, Final</w:t>
            </w: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3200m Run, Final</w:t>
            </w:r>
          </w:p>
          <w:p w:rsidR="00427AAA" w:rsidRDefault="00427AAA">
            <w:pPr>
              <w:rPr>
                <w:sz w:val="28"/>
                <w:szCs w:val="28"/>
              </w:rPr>
            </w:pP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100m Hurdle, Final</w:t>
            </w: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110m Hurdle, Final</w:t>
            </w:r>
          </w:p>
          <w:p w:rsidR="00427AAA" w:rsidRDefault="00427AAA">
            <w:pPr>
              <w:rPr>
                <w:sz w:val="28"/>
                <w:szCs w:val="28"/>
              </w:rPr>
            </w:pP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100m Dash, Final</w:t>
            </w: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100m Dash, Final</w:t>
            </w:r>
          </w:p>
          <w:p w:rsidR="00427AAA" w:rsidRDefault="00427AAA">
            <w:pPr>
              <w:rPr>
                <w:sz w:val="28"/>
                <w:szCs w:val="28"/>
              </w:rPr>
            </w:pPr>
          </w:p>
          <w:p w:rsidR="00427AAA" w:rsidRPr="00272295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4 x 100m Relay, Final</w:t>
            </w: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4 x 100m Relay, Final</w:t>
            </w:r>
          </w:p>
          <w:p w:rsidR="00427AAA" w:rsidRDefault="00427AAA">
            <w:pPr>
              <w:rPr>
                <w:sz w:val="28"/>
                <w:szCs w:val="28"/>
              </w:rPr>
            </w:pP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400m Dash, Final</w:t>
            </w: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400m Dash, Final</w:t>
            </w:r>
          </w:p>
          <w:p w:rsidR="00427AAA" w:rsidRDefault="00427AAA">
            <w:pPr>
              <w:rPr>
                <w:sz w:val="28"/>
                <w:szCs w:val="28"/>
              </w:rPr>
            </w:pP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300m Hurdle, Final</w:t>
            </w: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300m Hurdle, Final</w:t>
            </w:r>
          </w:p>
          <w:p w:rsidR="00427AAA" w:rsidRDefault="00427AAA">
            <w:pPr>
              <w:rPr>
                <w:sz w:val="28"/>
                <w:szCs w:val="28"/>
              </w:rPr>
            </w:pP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800m Run, Final</w:t>
            </w: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800m Run, Final</w:t>
            </w:r>
          </w:p>
          <w:p w:rsidR="00427AAA" w:rsidRDefault="00427AAA">
            <w:pPr>
              <w:rPr>
                <w:sz w:val="28"/>
                <w:szCs w:val="28"/>
              </w:rPr>
            </w:pP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200m Dash, Final</w:t>
            </w: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200m Dash, Final</w:t>
            </w:r>
          </w:p>
          <w:p w:rsidR="00427AAA" w:rsidRDefault="00427AAA">
            <w:pPr>
              <w:rPr>
                <w:sz w:val="28"/>
                <w:szCs w:val="28"/>
              </w:rPr>
            </w:pP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4 x 400m Relay, Final</w:t>
            </w:r>
          </w:p>
          <w:p w:rsidR="00427AAA" w:rsidRDefault="00427AAA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Boys 4 x 400m Relay, Final</w:t>
            </w:r>
          </w:p>
        </w:tc>
      </w:tr>
    </w:tbl>
    <w:p w:rsidR="00427AAA" w:rsidRPr="00144F6F" w:rsidRDefault="00427AAA" w:rsidP="002C3A3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4428"/>
        <w:gridCol w:w="4428"/>
      </w:tblGrid>
      <w:tr w:rsidR="00427AAA" w:rsidRPr="00144F6F">
        <w:tc>
          <w:tcPr>
            <w:tcW w:w="4428" w:type="dxa"/>
          </w:tcPr>
          <w:p w:rsidR="00427AAA" w:rsidRPr="00144F6F" w:rsidRDefault="00427AAA" w:rsidP="002C3A3B">
            <w:r>
              <w:rPr>
                <w:b/>
                <w:sz w:val="28"/>
                <w:szCs w:val="28"/>
              </w:rPr>
              <w:t>Field Events starting at 3:30</w:t>
            </w:r>
          </w:p>
        </w:tc>
        <w:tc>
          <w:tcPr>
            <w:tcW w:w="4428" w:type="dxa"/>
          </w:tcPr>
          <w:p w:rsidR="00427AAA" w:rsidRPr="00144F6F" w:rsidRDefault="00427AAA" w:rsidP="002C3A3B">
            <w:r w:rsidRPr="003C3441">
              <w:rPr>
                <w:b/>
                <w:sz w:val="28"/>
                <w:szCs w:val="28"/>
              </w:rPr>
              <w:t>Field Events</w:t>
            </w:r>
            <w:r>
              <w:rPr>
                <w:b/>
                <w:sz w:val="28"/>
                <w:szCs w:val="28"/>
              </w:rPr>
              <w:t xml:space="preserve"> starting at 3:30</w:t>
            </w:r>
          </w:p>
        </w:tc>
      </w:tr>
      <w:tr w:rsidR="00427AAA" w:rsidRPr="00144F6F">
        <w:tc>
          <w:tcPr>
            <w:tcW w:w="4428" w:type="dxa"/>
          </w:tcPr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High Jump, Girls Shot Put</w:t>
            </w: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Long Jump, Girls Javelin</w:t>
            </w:r>
          </w:p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Discus</w:t>
            </w:r>
          </w:p>
          <w:p w:rsidR="00427AAA" w:rsidRDefault="00427AAA" w:rsidP="002C3A3B">
            <w:pPr>
              <w:rPr>
                <w:b/>
                <w:sz w:val="28"/>
                <w:szCs w:val="28"/>
              </w:rPr>
            </w:pPr>
          </w:p>
        </w:tc>
        <w:tc>
          <w:tcPr>
            <w:tcW w:w="4428" w:type="dxa"/>
          </w:tcPr>
          <w:p w:rsidR="00427AAA" w:rsidRDefault="00427AAA" w:rsidP="002C3A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High Jump, Boys Shot Put</w:t>
            </w:r>
          </w:p>
          <w:p w:rsidR="00427AAA" w:rsidRDefault="00427AAA" w:rsidP="002C3A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Long Jump, Boys Javelin</w:t>
            </w:r>
          </w:p>
          <w:p w:rsidR="00427AAA" w:rsidRPr="00EA67B8" w:rsidRDefault="00427AAA" w:rsidP="002C3A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Discus</w:t>
            </w:r>
          </w:p>
          <w:p w:rsidR="00427AAA" w:rsidRPr="003C3441" w:rsidRDefault="00427AAA" w:rsidP="002C3A3B">
            <w:pPr>
              <w:rPr>
                <w:b/>
                <w:sz w:val="28"/>
                <w:szCs w:val="28"/>
              </w:rPr>
            </w:pPr>
          </w:p>
        </w:tc>
      </w:tr>
      <w:tr w:rsidR="00427AAA" w:rsidRPr="00144F6F">
        <w:tc>
          <w:tcPr>
            <w:tcW w:w="4428" w:type="dxa"/>
          </w:tcPr>
          <w:p w:rsidR="00427AAA" w:rsidRDefault="00427A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Each athlete will get thee marks plus finals, Top 9 Advance to Finals</w:t>
            </w:r>
          </w:p>
        </w:tc>
        <w:tc>
          <w:tcPr>
            <w:tcW w:w="4428" w:type="dxa"/>
          </w:tcPr>
          <w:p w:rsidR="00427AAA" w:rsidRDefault="00427AAA" w:rsidP="002C3A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Each athlete will get thee marks plus finals, Top 9 Advance to Finals</w:t>
            </w:r>
          </w:p>
        </w:tc>
      </w:tr>
    </w:tbl>
    <w:p w:rsidR="00427AAA" w:rsidRPr="00144F6F" w:rsidRDefault="00427AAA" w:rsidP="002C3A3B"/>
    <w:sectPr w:rsidR="00427AAA" w:rsidRPr="00144F6F" w:rsidSect="002C3A3B">
      <w:headerReference w:type="default" r:id="rId10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7AAA" w:rsidRDefault="00427AAA">
      <w:r>
        <w:separator/>
      </w:r>
    </w:p>
  </w:endnote>
  <w:endnote w:type="continuationSeparator" w:id="1">
    <w:p w:rsidR="00427AAA" w:rsidRDefault="00427A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ヒラギノ角ゴ Pro W3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7AAA" w:rsidRDefault="00427AAA">
      <w:r>
        <w:separator/>
      </w:r>
    </w:p>
  </w:footnote>
  <w:footnote w:type="continuationSeparator" w:id="1">
    <w:p w:rsidR="00427AAA" w:rsidRDefault="00427A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AAA" w:rsidRDefault="00427AAA" w:rsidP="002C3A3B">
    <w:pPr>
      <w:jc w:val="center"/>
      <w:rPr>
        <w:b/>
        <w:sz w:val="32"/>
        <w:szCs w:val="32"/>
      </w:rPr>
    </w:pPr>
    <w:r w:rsidRPr="00EA67B8">
      <w:rPr>
        <w:b/>
        <w:sz w:val="32"/>
        <w:szCs w:val="32"/>
      </w:rPr>
      <w:t xml:space="preserve">Region 10 </w:t>
    </w:r>
    <w:r>
      <w:rPr>
        <w:b/>
        <w:sz w:val="32"/>
        <w:szCs w:val="32"/>
      </w:rPr>
      <w:t>Championships</w:t>
    </w:r>
  </w:p>
  <w:p w:rsidR="00427AAA" w:rsidRDefault="00427AAA" w:rsidP="002C3A3B">
    <w:pPr>
      <w:jc w:val="center"/>
      <w:rPr>
        <w:b/>
        <w:sz w:val="32"/>
        <w:szCs w:val="32"/>
      </w:rPr>
    </w:pPr>
    <w:r>
      <w:rPr>
        <w:b/>
        <w:sz w:val="32"/>
        <w:szCs w:val="32"/>
      </w:rPr>
      <w:t>Uintah High School</w:t>
    </w:r>
  </w:p>
  <w:p w:rsidR="00427AAA" w:rsidRDefault="00427AAA" w:rsidP="002C3A3B">
    <w:pPr>
      <w:jc w:val="center"/>
      <w:rPr>
        <w:b/>
        <w:sz w:val="32"/>
        <w:szCs w:val="32"/>
      </w:rPr>
    </w:pPr>
    <w:r>
      <w:rPr>
        <w:b/>
        <w:sz w:val="32"/>
        <w:szCs w:val="32"/>
      </w:rPr>
      <w:t>Information and Assignments</w:t>
    </w:r>
  </w:p>
  <w:p w:rsidR="00427AAA" w:rsidRDefault="00427AA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41354"/>
    <w:multiLevelType w:val="hybridMultilevel"/>
    <w:tmpl w:val="93B4FB8A"/>
    <w:lvl w:ilvl="0" w:tplc="E62258D2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w w:val="0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000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5EB4"/>
    <w:rsid w:val="00120BDC"/>
    <w:rsid w:val="00144F6F"/>
    <w:rsid w:val="00272295"/>
    <w:rsid w:val="002C3A3B"/>
    <w:rsid w:val="003C3441"/>
    <w:rsid w:val="00427AAA"/>
    <w:rsid w:val="00EA6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Pr>
      <w:rFonts w:cs="Times New Roman"/>
      <w:color w:val="0000FF"/>
      <w:u w:val="single"/>
    </w:rPr>
  </w:style>
  <w:style w:type="paragraph" w:customStyle="1" w:styleId="Body">
    <w:name w:val="Body"/>
    <w:rPr>
      <w:rFonts w:ascii="Helvetica" w:eastAsia="ヒラギノ角ゴ Pro W3" w:hAnsi="Helvetica"/>
      <w:color w:val="000000"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27AAA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27AAA"/>
    <w:rPr>
      <w:sz w:val="24"/>
      <w:szCs w:val="24"/>
    </w:rPr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chard.henderson@uintah.ne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unnercard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athy.heaton@uintah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82</TotalTime>
  <Pages>2</Pages>
  <Words>248</Words>
  <Characters>1418</Characters>
  <Application>Microsoft Office Outlook</Application>
  <DocSecurity>0</DocSecurity>
  <Lines>0</Lines>
  <Paragraphs>0</Paragraphs>
  <ScaleCrop>false</ScaleCrop>
  <Company>Uintah High School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 10 Championships</dc:title>
  <dc:subject/>
  <dc:creator>Richard Henderson</dc:creator>
  <cp:keywords/>
  <dc:description/>
  <cp:lastModifiedBy>Richard Henderson</cp:lastModifiedBy>
  <cp:revision>3</cp:revision>
  <dcterms:created xsi:type="dcterms:W3CDTF">2013-04-26T18:35:00Z</dcterms:created>
  <dcterms:modified xsi:type="dcterms:W3CDTF">2013-05-01T16:19:00Z</dcterms:modified>
</cp:coreProperties>
</file>